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87B2A" w14:textId="77777777" w:rsidR="00D95AEF" w:rsidRDefault="003921F3">
      <w:r>
        <w:t>C. Atkinson / Cornell University</w:t>
      </w:r>
    </w:p>
    <w:p w14:paraId="49F9E7BA" w14:textId="77777777" w:rsidR="00760895" w:rsidRDefault="00760895" w:rsidP="00760895">
      <w:pPr>
        <w:pStyle w:val="Heading1"/>
      </w:pPr>
      <w:r>
        <w:t>Description and Rationale</w:t>
      </w:r>
    </w:p>
    <w:p w14:paraId="133BB2E0" w14:textId="77777777" w:rsidR="00D95AEF" w:rsidRPr="009C1099" w:rsidRDefault="00300A3D" w:rsidP="00300A3D">
      <w:pPr>
        <w:pStyle w:val="Heading2"/>
        <w:rPr>
          <w:lang w:val="fr-FR"/>
        </w:rPr>
      </w:pPr>
      <w:r w:rsidRPr="009C1099">
        <w:rPr>
          <w:lang w:val="fr-FR"/>
        </w:rPr>
        <w:t>Title</w:t>
      </w:r>
    </w:p>
    <w:p w14:paraId="7449E8DB" w14:textId="77777777" w:rsidR="00300A3D" w:rsidRPr="009C1099" w:rsidRDefault="00300A3D" w:rsidP="00300A3D">
      <w:pPr>
        <w:rPr>
          <w:lang w:val="fr-FR"/>
        </w:rPr>
      </w:pPr>
      <w:r w:rsidRPr="009C1099">
        <w:rPr>
          <w:lang w:val="fr-FR"/>
        </w:rPr>
        <w:t>Journal Officiel du Cambodge</w:t>
      </w:r>
    </w:p>
    <w:p w14:paraId="5276FD36" w14:textId="77777777" w:rsidR="00D95AEF" w:rsidRPr="009C1099" w:rsidRDefault="00D95AEF" w:rsidP="00D95AEF">
      <w:pPr>
        <w:pStyle w:val="Heading2"/>
        <w:rPr>
          <w:lang w:val="fr-FR"/>
        </w:rPr>
      </w:pPr>
      <w:r w:rsidRPr="009C1099">
        <w:rPr>
          <w:lang w:val="fr-FR"/>
        </w:rPr>
        <w:t>Project Description</w:t>
      </w:r>
      <w:r w:rsidR="00317F2D" w:rsidRPr="009C1099">
        <w:rPr>
          <w:lang w:val="fr-FR"/>
        </w:rPr>
        <w:t>*</w:t>
      </w:r>
    </w:p>
    <w:p w14:paraId="39DCF0EF" w14:textId="77777777" w:rsidR="00D95AEF" w:rsidRDefault="00300A3D" w:rsidP="00D95AEF">
      <w:r>
        <w:t>Fil</w:t>
      </w:r>
      <w:r w:rsidR="00B73520">
        <w:t xml:space="preserve">ming of issues missing from Cornell’s </w:t>
      </w:r>
      <w:r>
        <w:t>microfilm re</w:t>
      </w:r>
      <w:r w:rsidR="00B73520">
        <w:t xml:space="preserve">els for years 1958-1961. </w:t>
      </w:r>
      <w:r>
        <w:t xml:space="preserve">  We have issues from these 4 years that we discovered were not on the microfilm.</w:t>
      </w:r>
    </w:p>
    <w:p w14:paraId="6C13E560" w14:textId="77777777" w:rsidR="00D95AEF" w:rsidRDefault="00D95AEF" w:rsidP="00D95AEF">
      <w:pPr>
        <w:pStyle w:val="Heading2"/>
      </w:pPr>
      <w:r>
        <w:t>Reasons for Consideration</w:t>
      </w:r>
      <w:r w:rsidR="00317F2D">
        <w:t>*</w:t>
      </w:r>
    </w:p>
    <w:p w14:paraId="52538AEF" w14:textId="77777777" w:rsidR="00D95AEF" w:rsidRDefault="00300A3D" w:rsidP="00D95AEF">
      <w:r>
        <w:t>To make the access to these official reports more complete.</w:t>
      </w:r>
    </w:p>
    <w:p w14:paraId="6A05E4CA" w14:textId="77777777" w:rsidR="00D95AEF" w:rsidRDefault="00D95AEF" w:rsidP="00D95AEF">
      <w:pPr>
        <w:pStyle w:val="Heading2"/>
      </w:pPr>
      <w:r>
        <w:t>Authors</w:t>
      </w:r>
    </w:p>
    <w:p w14:paraId="7F26FDC8" w14:textId="77777777" w:rsidR="00D95AEF" w:rsidRDefault="004232E9" w:rsidP="00D95AEF">
      <w:r>
        <w:t>Cambodia g</w:t>
      </w:r>
      <w:r w:rsidR="00300A3D">
        <w:t>overnment publication</w:t>
      </w:r>
    </w:p>
    <w:p w14:paraId="15E2F126" w14:textId="77777777" w:rsidR="00760895" w:rsidRDefault="00760895" w:rsidP="00760895">
      <w:pPr>
        <w:pStyle w:val="Heading2"/>
      </w:pPr>
      <w:r>
        <w:t>Publishers</w:t>
      </w:r>
    </w:p>
    <w:p w14:paraId="3E49EC49" w14:textId="77777777" w:rsidR="00760895" w:rsidRDefault="00300A3D" w:rsidP="00760895">
      <w:r>
        <w:t xml:space="preserve">Published in Phnom Penh; French edition.  Continued by Journal </w:t>
      </w:r>
      <w:proofErr w:type="spellStart"/>
      <w:r>
        <w:t>Officiel</w:t>
      </w:r>
      <w:proofErr w:type="spellEnd"/>
      <w:r>
        <w:t xml:space="preserve"> de la Republique </w:t>
      </w:r>
      <w:proofErr w:type="spellStart"/>
      <w:r>
        <w:t>Khmere</w:t>
      </w:r>
      <w:proofErr w:type="spellEnd"/>
      <w:r>
        <w:t>.</w:t>
      </w:r>
    </w:p>
    <w:p w14:paraId="34FA902D" w14:textId="77777777" w:rsidR="00760895" w:rsidRDefault="00760895" w:rsidP="00760895">
      <w:pPr>
        <w:pStyle w:val="Heading2"/>
      </w:pPr>
      <w:r>
        <w:t>Proposal Contributors</w:t>
      </w:r>
    </w:p>
    <w:p w14:paraId="0B79D828" w14:textId="77777777" w:rsidR="004232E9" w:rsidRPr="004232E9" w:rsidRDefault="004232E9" w:rsidP="004232E9">
      <w:r>
        <w:t>Cornell</w:t>
      </w:r>
    </w:p>
    <w:p w14:paraId="5C6626C9" w14:textId="77777777" w:rsidR="00760895" w:rsidRDefault="00760895" w:rsidP="00760895">
      <w:pPr>
        <w:pStyle w:val="Heading1"/>
      </w:pPr>
      <w:r>
        <w:t>Details and Sources</w:t>
      </w:r>
    </w:p>
    <w:p w14:paraId="55EAC5F5" w14:textId="77777777" w:rsidR="00760895" w:rsidRDefault="00760895" w:rsidP="00760895">
      <w:pPr>
        <w:pStyle w:val="Heading2"/>
      </w:pPr>
      <w:r>
        <w:t>Resource Types</w:t>
      </w:r>
      <w:r w:rsidR="00317F2D">
        <w:t>*</w:t>
      </w:r>
    </w:p>
    <w:p w14:paraId="2AB93926" w14:textId="77777777" w:rsidR="00C62048" w:rsidRDefault="00C62048" w:rsidP="004232E9">
      <w:pPr>
        <w:pStyle w:val="ListParagraph"/>
        <w:numPr>
          <w:ilvl w:val="0"/>
          <w:numId w:val="13"/>
        </w:numPr>
      </w:pPr>
      <w:r w:rsidRPr="00C62048">
        <w:t>Government document</w:t>
      </w:r>
    </w:p>
    <w:p w14:paraId="1ED224EC" w14:textId="77777777" w:rsidR="00C62048" w:rsidRDefault="00C62048" w:rsidP="00C62048">
      <w:pPr>
        <w:pStyle w:val="Heading2"/>
        <w:rPr>
          <w:rFonts w:eastAsia="Times New Roman"/>
        </w:rPr>
      </w:pPr>
      <w:r w:rsidRPr="00C62048">
        <w:rPr>
          <w:rFonts w:eastAsia="Times New Roman"/>
        </w:rPr>
        <w:t>Regions</w:t>
      </w:r>
      <w:r w:rsidR="00317F2D">
        <w:rPr>
          <w:rFonts w:eastAsia="Times New Roman"/>
        </w:rPr>
        <w:t>*</w:t>
      </w:r>
    </w:p>
    <w:p w14:paraId="7EDF3B76" w14:textId="77777777" w:rsidR="00C62048" w:rsidRPr="004232E9" w:rsidRDefault="00C62048" w:rsidP="004232E9">
      <w:pPr>
        <w:pStyle w:val="ListParagraph"/>
        <w:numPr>
          <w:ilvl w:val="0"/>
          <w:numId w:val="14"/>
        </w:numPr>
        <w:rPr>
          <w:rFonts w:asciiTheme="minorHAnsi" w:eastAsiaTheme="minorHAnsi" w:hAnsiTheme="minorHAnsi" w:cstheme="minorBidi"/>
        </w:rPr>
      </w:pPr>
      <w:r w:rsidRPr="00C62048">
        <w:rPr>
          <w:rFonts w:asciiTheme="minorHAnsi" w:eastAsiaTheme="minorHAnsi" w:hAnsiTheme="minorHAnsi" w:cstheme="minorBidi"/>
        </w:rPr>
        <w:t>Southeast Asia</w:t>
      </w:r>
    </w:p>
    <w:p w14:paraId="54F913E1" w14:textId="77777777" w:rsidR="00C62048" w:rsidRDefault="00C62048" w:rsidP="00C62048">
      <w:pPr>
        <w:pStyle w:val="Heading2"/>
      </w:pPr>
      <w:r w:rsidRPr="00C62048">
        <w:t>Countries of Origin</w:t>
      </w:r>
      <w:r w:rsidR="00317F2D">
        <w:t>*</w:t>
      </w:r>
    </w:p>
    <w:p w14:paraId="727C7BDF" w14:textId="77777777" w:rsidR="00C62048" w:rsidRDefault="004232E9" w:rsidP="00C62048">
      <w:r>
        <w:t>Cambodia</w:t>
      </w:r>
    </w:p>
    <w:p w14:paraId="2CA911C0" w14:textId="77777777" w:rsidR="0070396A" w:rsidRDefault="0070396A" w:rsidP="0070396A">
      <w:pPr>
        <w:pStyle w:val="Heading2"/>
      </w:pPr>
      <w:r>
        <w:t>Major Languages</w:t>
      </w:r>
    </w:p>
    <w:p w14:paraId="6D1AB06A" w14:textId="77777777" w:rsidR="0070396A" w:rsidRDefault="004232E9" w:rsidP="0070396A">
      <w:r>
        <w:t>French</w:t>
      </w:r>
    </w:p>
    <w:p w14:paraId="33EEBF28" w14:textId="77777777" w:rsidR="0070396A" w:rsidRDefault="0070396A" w:rsidP="0070396A">
      <w:pPr>
        <w:pStyle w:val="Heading2"/>
      </w:pPr>
      <w:r>
        <w:t>Source Format</w:t>
      </w:r>
      <w:r w:rsidR="00317F2D">
        <w:t>*</w:t>
      </w:r>
    </w:p>
    <w:p w14:paraId="692823B1" w14:textId="77777777" w:rsidR="004232E9" w:rsidRDefault="004232E9" w:rsidP="004232E9">
      <w:pPr>
        <w:pStyle w:val="ListParagraph"/>
        <w:numPr>
          <w:ilvl w:val="0"/>
          <w:numId w:val="14"/>
        </w:numPr>
      </w:pPr>
      <w:r>
        <w:t>Paper</w:t>
      </w:r>
    </w:p>
    <w:p w14:paraId="43EE260D" w14:textId="77777777" w:rsidR="00047185" w:rsidRDefault="00047185" w:rsidP="00317F2D">
      <w:pPr>
        <w:pStyle w:val="Heading2"/>
      </w:pPr>
      <w:r>
        <w:t>Target Format</w:t>
      </w:r>
    </w:p>
    <w:p w14:paraId="22369804" w14:textId="77777777" w:rsidR="00047185" w:rsidRPr="00047185" w:rsidRDefault="00047185" w:rsidP="00B86A4D">
      <w:pPr>
        <w:ind w:firstLine="720"/>
      </w:pPr>
      <w:r>
        <w:t>Microfilm</w:t>
      </w:r>
    </w:p>
    <w:p w14:paraId="23729C62" w14:textId="77777777" w:rsidR="00317F2D" w:rsidRDefault="00317F2D" w:rsidP="00317F2D">
      <w:pPr>
        <w:pStyle w:val="Heading2"/>
      </w:pPr>
      <w:r>
        <w:t>Identifiers</w:t>
      </w:r>
    </w:p>
    <w:p w14:paraId="7EE627A6" w14:textId="77777777" w:rsidR="004232E9" w:rsidRPr="00047185" w:rsidRDefault="004232E9" w:rsidP="004232E9">
      <w:r>
        <w:t xml:space="preserve"> None of these identifiers exist on the documents themselves.  OCLC</w:t>
      </w:r>
      <w:r w:rsidRPr="004232E9">
        <w:t xml:space="preserve"> </w:t>
      </w:r>
      <w:proofErr w:type="gramStart"/>
      <w:r>
        <w:t>6134788</w:t>
      </w:r>
      <w:r w:rsidR="00B73520">
        <w:t xml:space="preserve">  in</w:t>
      </w:r>
      <w:proofErr w:type="gramEnd"/>
      <w:r w:rsidR="00B73520">
        <w:t xml:space="preserve"> catalog record</w:t>
      </w:r>
    </w:p>
    <w:p w14:paraId="5E8C1984" w14:textId="77777777" w:rsidR="00317F2D" w:rsidRDefault="00317F2D" w:rsidP="00317F2D">
      <w:pPr>
        <w:pStyle w:val="Heading2"/>
      </w:pPr>
      <w:r>
        <w:t>Links</w:t>
      </w:r>
    </w:p>
    <w:p w14:paraId="3FBBD3DD" w14:textId="77777777" w:rsidR="00317F2D" w:rsidRPr="00317F2D" w:rsidRDefault="009C1099" w:rsidP="00317F2D">
      <w:hyperlink r:id="rId5" w:history="1">
        <w:r w:rsidR="004232E9" w:rsidRPr="00280609">
          <w:rPr>
            <w:rStyle w:val="Hyperlink"/>
          </w:rPr>
          <w:t>https://newcatalog.library.cornell.edu/catalog/288332</w:t>
        </w:r>
      </w:hyperlink>
      <w:r w:rsidR="004232E9">
        <w:t xml:space="preserve">  </w:t>
      </w:r>
    </w:p>
    <w:p w14:paraId="23BBA93E" w14:textId="77777777" w:rsidR="00B73520" w:rsidRDefault="00B73520" w:rsidP="00317F2D">
      <w:pPr>
        <w:pStyle w:val="Heading2"/>
      </w:pPr>
    </w:p>
    <w:p w14:paraId="71586ED6" w14:textId="77777777" w:rsidR="00317F2D" w:rsidRDefault="00317F2D" w:rsidP="00317F2D"/>
    <w:tbl>
      <w:tblPr>
        <w:tblStyle w:val="TableGrid"/>
        <w:tblW w:w="9543" w:type="dxa"/>
        <w:tblLook w:val="04A0" w:firstRow="1" w:lastRow="0" w:firstColumn="1" w:lastColumn="0" w:noHBand="0" w:noVBand="1"/>
      </w:tblPr>
      <w:tblGrid>
        <w:gridCol w:w="3243"/>
        <w:gridCol w:w="1948"/>
        <w:gridCol w:w="1485"/>
        <w:gridCol w:w="708"/>
        <w:gridCol w:w="646"/>
        <w:gridCol w:w="1513"/>
      </w:tblGrid>
      <w:tr w:rsidR="00317F2D" w14:paraId="2E00FE3A" w14:textId="77777777" w:rsidTr="00B73520">
        <w:trPr>
          <w:trHeight w:val="363"/>
        </w:trPr>
        <w:tc>
          <w:tcPr>
            <w:tcW w:w="3243" w:type="dxa"/>
          </w:tcPr>
          <w:p w14:paraId="68A0F43C" w14:textId="77777777" w:rsidR="00317F2D" w:rsidRPr="00317F2D" w:rsidRDefault="00317F2D" w:rsidP="00317F2D">
            <w:pPr>
              <w:rPr>
                <w:b/>
              </w:rPr>
            </w:pPr>
            <w:r w:rsidRPr="00317F2D">
              <w:rPr>
                <w:b/>
              </w:rPr>
              <w:t>Location</w:t>
            </w:r>
          </w:p>
        </w:tc>
        <w:tc>
          <w:tcPr>
            <w:tcW w:w="1948" w:type="dxa"/>
          </w:tcPr>
          <w:p w14:paraId="01C6A29A" w14:textId="77777777" w:rsidR="00317F2D" w:rsidRPr="00317F2D" w:rsidRDefault="00317F2D" w:rsidP="00317F2D">
            <w:pPr>
              <w:rPr>
                <w:b/>
              </w:rPr>
            </w:pPr>
            <w:r w:rsidRPr="00317F2D">
              <w:rPr>
                <w:b/>
              </w:rPr>
              <w:t>Format</w:t>
            </w:r>
          </w:p>
        </w:tc>
        <w:tc>
          <w:tcPr>
            <w:tcW w:w="2193" w:type="dxa"/>
            <w:gridSpan w:val="2"/>
          </w:tcPr>
          <w:p w14:paraId="3C58AAA3" w14:textId="77777777" w:rsidR="00317F2D" w:rsidRPr="00317F2D" w:rsidRDefault="00317F2D" w:rsidP="00317F2D">
            <w:pPr>
              <w:rPr>
                <w:b/>
              </w:rPr>
            </w:pPr>
            <w:r w:rsidRPr="00317F2D">
              <w:rPr>
                <w:b/>
              </w:rPr>
              <w:t>Holdings/Range</w:t>
            </w:r>
          </w:p>
        </w:tc>
        <w:tc>
          <w:tcPr>
            <w:tcW w:w="2159" w:type="dxa"/>
            <w:gridSpan w:val="2"/>
          </w:tcPr>
          <w:p w14:paraId="30970E01" w14:textId="77777777" w:rsidR="00317F2D" w:rsidRPr="00317F2D" w:rsidRDefault="00317F2D" w:rsidP="00317F2D">
            <w:pPr>
              <w:rPr>
                <w:b/>
              </w:rPr>
            </w:pPr>
            <w:r w:rsidRPr="00317F2D">
              <w:rPr>
                <w:b/>
              </w:rPr>
              <w:t>Notes</w:t>
            </w:r>
          </w:p>
        </w:tc>
      </w:tr>
      <w:tr w:rsidR="00317F2D" w14:paraId="7A795AD8" w14:textId="77777777" w:rsidTr="00B73520">
        <w:trPr>
          <w:trHeight w:val="293"/>
        </w:trPr>
        <w:tc>
          <w:tcPr>
            <w:tcW w:w="3243" w:type="dxa"/>
          </w:tcPr>
          <w:p w14:paraId="7725C3F2" w14:textId="77777777" w:rsidR="00317F2D" w:rsidRDefault="00317F2D" w:rsidP="00317F2D">
            <w:r>
              <w:t>[Institution and holding location]</w:t>
            </w:r>
          </w:p>
        </w:tc>
        <w:tc>
          <w:tcPr>
            <w:tcW w:w="1948" w:type="dxa"/>
          </w:tcPr>
          <w:p w14:paraId="7EDB02B0" w14:textId="77777777" w:rsidR="00317F2D" w:rsidRDefault="00317F2D" w:rsidP="00317F2D">
            <w:r>
              <w:t>[Source format]</w:t>
            </w:r>
          </w:p>
        </w:tc>
        <w:tc>
          <w:tcPr>
            <w:tcW w:w="2193" w:type="dxa"/>
            <w:gridSpan w:val="2"/>
          </w:tcPr>
          <w:p w14:paraId="330309CE" w14:textId="77777777" w:rsidR="00317F2D" w:rsidRDefault="00317F2D" w:rsidP="00317F2D">
            <w:r>
              <w:t>[Holding statement]</w:t>
            </w:r>
          </w:p>
        </w:tc>
        <w:tc>
          <w:tcPr>
            <w:tcW w:w="2159" w:type="dxa"/>
            <w:gridSpan w:val="2"/>
          </w:tcPr>
          <w:p w14:paraId="169C0505" w14:textId="77777777" w:rsidR="00317F2D" w:rsidRDefault="00317F2D" w:rsidP="00317F2D">
            <w:r>
              <w:t>[Condition comments, etc.]</w:t>
            </w:r>
          </w:p>
        </w:tc>
      </w:tr>
      <w:tr w:rsidR="00317F2D" w14:paraId="674A3D7A" w14:textId="77777777" w:rsidTr="00B73520">
        <w:trPr>
          <w:trHeight w:val="1346"/>
        </w:trPr>
        <w:tc>
          <w:tcPr>
            <w:tcW w:w="3243" w:type="dxa"/>
          </w:tcPr>
          <w:p w14:paraId="1C9EFBFE" w14:textId="77777777" w:rsidR="00317F2D" w:rsidRDefault="00A40231" w:rsidP="00317F2D">
            <w:r>
              <w:t>Cornell</w:t>
            </w:r>
          </w:p>
        </w:tc>
        <w:tc>
          <w:tcPr>
            <w:tcW w:w="1948" w:type="dxa"/>
          </w:tcPr>
          <w:p w14:paraId="1A360BED" w14:textId="77777777" w:rsidR="00317F2D" w:rsidRDefault="00A40231" w:rsidP="00317F2D">
            <w:r>
              <w:t>paper</w:t>
            </w:r>
          </w:p>
        </w:tc>
        <w:tc>
          <w:tcPr>
            <w:tcW w:w="2193" w:type="dxa"/>
            <w:gridSpan w:val="2"/>
          </w:tcPr>
          <w:p w14:paraId="267455F8" w14:textId="77777777" w:rsidR="00317F2D" w:rsidRDefault="00A40231" w:rsidP="00317F2D">
            <w:r>
              <w:t>Various scattered issues from Sept-Dec. 1958, Sept-Oct. 1959, June-Dec.1960, Jan-Nov. 1961</w:t>
            </w:r>
          </w:p>
        </w:tc>
        <w:tc>
          <w:tcPr>
            <w:tcW w:w="2159" w:type="dxa"/>
            <w:gridSpan w:val="2"/>
          </w:tcPr>
          <w:p w14:paraId="5812E0E3" w14:textId="77777777" w:rsidR="00317F2D" w:rsidRDefault="00A40231" w:rsidP="00317F2D">
            <w:r>
              <w:t xml:space="preserve">Newsletter-style, stapled; yellowed but well-legible; some brittle. </w:t>
            </w:r>
          </w:p>
        </w:tc>
      </w:tr>
      <w:tr w:rsidR="00317F2D" w14:paraId="222B966F" w14:textId="77777777" w:rsidTr="00B73520">
        <w:trPr>
          <w:trHeight w:val="1496"/>
        </w:trPr>
        <w:tc>
          <w:tcPr>
            <w:tcW w:w="5191" w:type="dxa"/>
            <w:gridSpan w:val="2"/>
          </w:tcPr>
          <w:tbl>
            <w:tblPr>
              <w:tblStyle w:val="TableGrid"/>
              <w:tblpPr w:leftFromText="180" w:rightFromText="180" w:vertAnchor="page" w:horzAnchor="margin" w:tblpY="1"/>
              <w:tblW w:w="0" w:type="auto"/>
              <w:tblLook w:val="04A0" w:firstRow="1" w:lastRow="0" w:firstColumn="1" w:lastColumn="0" w:noHBand="0" w:noVBand="1"/>
            </w:tblPr>
            <w:tblGrid>
              <w:gridCol w:w="1146"/>
              <w:gridCol w:w="1009"/>
              <w:gridCol w:w="1895"/>
              <w:gridCol w:w="806"/>
            </w:tblGrid>
            <w:tr w:rsidR="00B73520" w14:paraId="0D780B40" w14:textId="77777777" w:rsidTr="00B73520">
              <w:trPr>
                <w:trHeight w:val="139"/>
              </w:trPr>
              <w:tc>
                <w:tcPr>
                  <w:tcW w:w="1146" w:type="dxa"/>
                </w:tcPr>
                <w:p w14:paraId="2625696F" w14:textId="77777777" w:rsidR="00B73520" w:rsidRPr="00317F2D" w:rsidRDefault="00B73520" w:rsidP="00B73520">
                  <w:pPr>
                    <w:rPr>
                      <w:b/>
                    </w:rPr>
                  </w:pPr>
                </w:p>
              </w:tc>
              <w:tc>
                <w:tcPr>
                  <w:tcW w:w="1009" w:type="dxa"/>
                </w:tcPr>
                <w:p w14:paraId="044A8153" w14:textId="77777777" w:rsidR="00B73520" w:rsidRPr="00317F2D" w:rsidRDefault="00B73520" w:rsidP="00B73520">
                  <w:pPr>
                    <w:rPr>
                      <w:b/>
                    </w:rPr>
                  </w:pPr>
                </w:p>
              </w:tc>
              <w:tc>
                <w:tcPr>
                  <w:tcW w:w="1895" w:type="dxa"/>
                </w:tcPr>
                <w:p w14:paraId="394FF0E5" w14:textId="77777777" w:rsidR="00B73520" w:rsidRPr="00317F2D" w:rsidRDefault="00B73520" w:rsidP="00B73520">
                  <w:pPr>
                    <w:rPr>
                      <w:b/>
                    </w:rPr>
                  </w:pPr>
                </w:p>
              </w:tc>
              <w:tc>
                <w:tcPr>
                  <w:tcW w:w="806" w:type="dxa"/>
                </w:tcPr>
                <w:p w14:paraId="4AD94D51" w14:textId="77777777" w:rsidR="00B73520" w:rsidRPr="00317F2D" w:rsidRDefault="00B73520" w:rsidP="00B73520">
                  <w:pPr>
                    <w:rPr>
                      <w:b/>
                    </w:rPr>
                  </w:pPr>
                </w:p>
              </w:tc>
            </w:tr>
            <w:tr w:rsidR="00B73520" w14:paraId="44560FC3" w14:textId="77777777" w:rsidTr="00B73520">
              <w:trPr>
                <w:trHeight w:val="112"/>
              </w:trPr>
              <w:tc>
                <w:tcPr>
                  <w:tcW w:w="1146" w:type="dxa"/>
                </w:tcPr>
                <w:p w14:paraId="51543C2A" w14:textId="77777777" w:rsidR="00B73520" w:rsidRDefault="00B73520" w:rsidP="00B73520"/>
              </w:tc>
              <w:tc>
                <w:tcPr>
                  <w:tcW w:w="1009" w:type="dxa"/>
                </w:tcPr>
                <w:p w14:paraId="2794EDA7" w14:textId="77777777" w:rsidR="00B73520" w:rsidRDefault="00B73520" w:rsidP="00B73520"/>
              </w:tc>
              <w:tc>
                <w:tcPr>
                  <w:tcW w:w="1895" w:type="dxa"/>
                </w:tcPr>
                <w:p w14:paraId="176DE3B5" w14:textId="77777777" w:rsidR="00B73520" w:rsidRDefault="00B73520" w:rsidP="00B73520"/>
              </w:tc>
              <w:tc>
                <w:tcPr>
                  <w:tcW w:w="806" w:type="dxa"/>
                </w:tcPr>
                <w:p w14:paraId="6DC54788" w14:textId="77777777" w:rsidR="00B73520" w:rsidRDefault="00B73520" w:rsidP="00B73520"/>
              </w:tc>
            </w:tr>
            <w:tr w:rsidR="00B73520" w14:paraId="0364E130" w14:textId="77777777" w:rsidTr="00B73520">
              <w:trPr>
                <w:trHeight w:val="139"/>
              </w:trPr>
              <w:tc>
                <w:tcPr>
                  <w:tcW w:w="1146" w:type="dxa"/>
                </w:tcPr>
                <w:p w14:paraId="34A78049" w14:textId="77777777" w:rsidR="00B73520" w:rsidRDefault="00B73520" w:rsidP="00B73520"/>
              </w:tc>
              <w:tc>
                <w:tcPr>
                  <w:tcW w:w="1009" w:type="dxa"/>
                </w:tcPr>
                <w:p w14:paraId="18F13F32" w14:textId="77777777" w:rsidR="00B73520" w:rsidRDefault="00B73520" w:rsidP="00B73520"/>
              </w:tc>
              <w:tc>
                <w:tcPr>
                  <w:tcW w:w="1895" w:type="dxa"/>
                </w:tcPr>
                <w:p w14:paraId="7A12305C" w14:textId="77777777" w:rsidR="00B73520" w:rsidRDefault="00B73520" w:rsidP="00B73520"/>
              </w:tc>
              <w:tc>
                <w:tcPr>
                  <w:tcW w:w="806" w:type="dxa"/>
                </w:tcPr>
                <w:p w14:paraId="26D63967" w14:textId="77777777" w:rsidR="00B73520" w:rsidRDefault="00B73520" w:rsidP="00B73520"/>
              </w:tc>
            </w:tr>
            <w:tr w:rsidR="00B73520" w14:paraId="0472687C" w14:textId="77777777" w:rsidTr="00B73520">
              <w:trPr>
                <w:trHeight w:val="134"/>
              </w:trPr>
              <w:tc>
                <w:tcPr>
                  <w:tcW w:w="1146" w:type="dxa"/>
                </w:tcPr>
                <w:p w14:paraId="501FADD4" w14:textId="77777777" w:rsidR="00B73520" w:rsidRDefault="00B73520" w:rsidP="00B73520"/>
              </w:tc>
              <w:tc>
                <w:tcPr>
                  <w:tcW w:w="1009" w:type="dxa"/>
                </w:tcPr>
                <w:p w14:paraId="6A5C6B1D" w14:textId="77777777" w:rsidR="00B73520" w:rsidRDefault="00B73520" w:rsidP="00B73520"/>
              </w:tc>
              <w:tc>
                <w:tcPr>
                  <w:tcW w:w="1895" w:type="dxa"/>
                </w:tcPr>
                <w:p w14:paraId="76863436" w14:textId="77777777" w:rsidR="00B73520" w:rsidRDefault="00B73520" w:rsidP="00B73520"/>
              </w:tc>
              <w:tc>
                <w:tcPr>
                  <w:tcW w:w="806" w:type="dxa"/>
                </w:tcPr>
                <w:p w14:paraId="158E056A" w14:textId="77777777" w:rsidR="00B73520" w:rsidRDefault="00B73520" w:rsidP="00B73520"/>
              </w:tc>
            </w:tr>
          </w:tbl>
          <w:p w14:paraId="341F20A2" w14:textId="77777777" w:rsidR="00317F2D" w:rsidRDefault="00317F2D" w:rsidP="00317F2D"/>
        </w:tc>
        <w:tc>
          <w:tcPr>
            <w:tcW w:w="1485" w:type="dxa"/>
          </w:tcPr>
          <w:p w14:paraId="2933BA8C" w14:textId="77777777" w:rsidR="00317F2D" w:rsidRDefault="00317F2D" w:rsidP="00317F2D"/>
        </w:tc>
        <w:tc>
          <w:tcPr>
            <w:tcW w:w="1354" w:type="dxa"/>
            <w:gridSpan w:val="2"/>
          </w:tcPr>
          <w:p w14:paraId="40886294" w14:textId="77777777" w:rsidR="00317F2D" w:rsidRDefault="00317F2D" w:rsidP="00317F2D"/>
        </w:tc>
        <w:tc>
          <w:tcPr>
            <w:tcW w:w="1512" w:type="dxa"/>
          </w:tcPr>
          <w:p w14:paraId="4B3A99D0" w14:textId="77777777" w:rsidR="00317F2D" w:rsidRDefault="00317F2D" w:rsidP="00317F2D"/>
        </w:tc>
      </w:tr>
    </w:tbl>
    <w:p w14:paraId="7D36D9F1" w14:textId="77777777" w:rsidR="00C62048" w:rsidRPr="00AC4FED" w:rsidRDefault="00AE38B0" w:rsidP="00AE38B0">
      <w:pPr>
        <w:pStyle w:val="Heading2"/>
        <w:rPr>
          <w:color w:val="C00000"/>
        </w:rPr>
      </w:pPr>
      <w:r w:rsidRPr="00AE38B0">
        <w:t>Source and Holdings Notes</w:t>
      </w:r>
      <w:r w:rsidR="004231F4">
        <w:t xml:space="preserve"> </w:t>
      </w:r>
    </w:p>
    <w:p w14:paraId="3C53E68A" w14:textId="77777777" w:rsidR="004231F4" w:rsidRDefault="00A40231" w:rsidP="004231F4">
      <w:pPr>
        <w:spacing w:before="0" w:after="0"/>
      </w:pPr>
      <w:proofErr w:type="spellStart"/>
      <w:r>
        <w:t>W</w:t>
      </w:r>
      <w:r w:rsidR="00FF582B">
        <w:t>orldcat</w:t>
      </w:r>
      <w:proofErr w:type="spellEnd"/>
      <w:r w:rsidR="00FF582B">
        <w:t xml:space="preserve"> shows some </w:t>
      </w:r>
      <w:r w:rsidR="003D2635">
        <w:t xml:space="preserve">institution have this item: </w:t>
      </w:r>
      <w:r w:rsidR="004231F4">
        <w:t xml:space="preserve"> </w:t>
      </w:r>
    </w:p>
    <w:p w14:paraId="79C01CDD" w14:textId="77777777" w:rsidR="00B73520" w:rsidRDefault="00B73520" w:rsidP="004231F4">
      <w:pPr>
        <w:spacing w:before="0" w:after="0"/>
      </w:pPr>
    </w:p>
    <w:p w14:paraId="5A20373B" w14:textId="77777777" w:rsidR="004231F4" w:rsidRDefault="00B73520" w:rsidP="004231F4">
      <w:pPr>
        <w:spacing w:before="0" w:after="0"/>
      </w:pPr>
      <w:r>
        <w:t>--</w:t>
      </w:r>
      <w:r w:rsidR="004231F4">
        <w:t xml:space="preserve">CRL (1970) </w:t>
      </w:r>
    </w:p>
    <w:p w14:paraId="20F3B079" w14:textId="77777777" w:rsidR="004231F4" w:rsidRDefault="00B73520" w:rsidP="004231F4">
      <w:pPr>
        <w:spacing w:before="0" w:after="0"/>
      </w:pPr>
      <w:r>
        <w:t>--</w:t>
      </w:r>
      <w:r w:rsidR="004231F4">
        <w:t xml:space="preserve">L.C., (film 1947, 1965-66. 1970, and issues in </w:t>
      </w:r>
      <w:proofErr w:type="gramStart"/>
      <w:r w:rsidR="004231F4">
        <w:t>print ?</w:t>
      </w:r>
      <w:proofErr w:type="gramEnd"/>
      <w:r w:rsidR="004231F4">
        <w:t xml:space="preserve"> (1947-1965, 1967-Oct 1970)</w:t>
      </w:r>
      <w:r w:rsidR="003D2635">
        <w:t xml:space="preserve"> </w:t>
      </w:r>
    </w:p>
    <w:p w14:paraId="3FC5C3DC" w14:textId="77777777" w:rsidR="004231F4" w:rsidRDefault="00B73520" w:rsidP="004231F4">
      <w:pPr>
        <w:spacing w:before="0" w:after="0"/>
      </w:pPr>
      <w:r>
        <w:t>--</w:t>
      </w:r>
      <w:r w:rsidR="003D2635">
        <w:t>U.H.</w:t>
      </w:r>
      <w:r w:rsidR="004231F4">
        <w:t xml:space="preserve"> (1952-1957)</w:t>
      </w:r>
      <w:r w:rsidR="003D2635">
        <w:t xml:space="preserve">  </w:t>
      </w:r>
    </w:p>
    <w:p w14:paraId="20F7A7B7" w14:textId="77777777" w:rsidR="003D2635" w:rsidRDefault="00B73520" w:rsidP="004231F4">
      <w:pPr>
        <w:spacing w:before="0" w:after="0"/>
      </w:pPr>
      <w:r>
        <w:t>--</w:t>
      </w:r>
      <w:r w:rsidR="003D2635">
        <w:t xml:space="preserve">UC Berkeley apparently has Jan-June 1958 on film, 1959, 1960, Jan-Aug. 1961.  UCB catalog info says their repro is from </w:t>
      </w:r>
      <w:proofErr w:type="spellStart"/>
      <w:r w:rsidR="003D2635">
        <w:t>Microphoto</w:t>
      </w:r>
      <w:proofErr w:type="spellEnd"/>
      <w:r w:rsidR="003D2635">
        <w:t xml:space="preserve"> also, so </w:t>
      </w:r>
      <w:r w:rsidR="003D2635" w:rsidRPr="004231F4">
        <w:rPr>
          <w:u w:val="single"/>
        </w:rPr>
        <w:t>if</w:t>
      </w:r>
      <w:r w:rsidR="003D2635">
        <w:t xml:space="preserve"> the</w:t>
      </w:r>
      <w:r w:rsidR="004231F4">
        <w:t>y have</w:t>
      </w:r>
      <w:r w:rsidR="003D2635">
        <w:t xml:space="preserve"> </w:t>
      </w:r>
      <w:r>
        <w:t xml:space="preserve">the </w:t>
      </w:r>
      <w:r w:rsidR="003D2635">
        <w:t>sam</w:t>
      </w:r>
      <w:r w:rsidR="004231F4">
        <w:t>e reels as Cornell,</w:t>
      </w:r>
      <w:r w:rsidR="003D2635">
        <w:t xml:space="preserve"> then same issues are missing. </w:t>
      </w:r>
    </w:p>
    <w:p w14:paraId="57E9D452" w14:textId="77777777" w:rsidR="00AE38B0" w:rsidRPr="00AC4FED" w:rsidRDefault="00AE38B0" w:rsidP="00AE38B0">
      <w:pPr>
        <w:pStyle w:val="Heading2"/>
        <w:rPr>
          <w:color w:val="C00000"/>
        </w:rPr>
      </w:pPr>
      <w:r>
        <w:t>Physical Details</w:t>
      </w:r>
      <w:r w:rsidR="00AC4FED">
        <w:t xml:space="preserve">  </w:t>
      </w:r>
    </w:p>
    <w:p w14:paraId="40833A83" w14:textId="77777777" w:rsidR="00A40231" w:rsidRPr="00A40231" w:rsidRDefault="00A40231" w:rsidP="00AE38B0">
      <w:pPr>
        <w:pStyle w:val="Heading2"/>
        <w:rPr>
          <w:rFonts w:ascii="Times New Roman" w:hAnsi="Times New Roman" w:cs="Times New Roman"/>
          <w:color w:val="auto"/>
          <w:sz w:val="24"/>
          <w:szCs w:val="24"/>
        </w:rPr>
      </w:pPr>
      <w:r w:rsidRPr="00A40231">
        <w:rPr>
          <w:rFonts w:ascii="Times New Roman" w:hAnsi="Times New Roman" w:cs="Times New Roman"/>
          <w:color w:val="auto"/>
          <w:sz w:val="24"/>
          <w:szCs w:val="24"/>
        </w:rPr>
        <w:t xml:space="preserve">7 ½” W x 10 ½” 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H; printed on both sides of paper. </w:t>
      </w:r>
      <w:r w:rsidR="001A098C">
        <w:rPr>
          <w:rFonts w:ascii="Times New Roman" w:hAnsi="Times New Roman" w:cs="Times New Roman"/>
          <w:color w:val="auto"/>
          <w:sz w:val="24"/>
          <w:szCs w:val="24"/>
        </w:rPr>
        <w:t xml:space="preserve">   </w:t>
      </w:r>
      <w:r w:rsidR="00C3773A">
        <w:rPr>
          <w:rFonts w:ascii="Times New Roman" w:hAnsi="Times New Roman" w:cs="Times New Roman"/>
          <w:color w:val="auto"/>
          <w:sz w:val="24"/>
          <w:szCs w:val="24"/>
        </w:rPr>
        <w:t xml:space="preserve">Very rough estimate of number of pages = 2100. </w:t>
      </w:r>
    </w:p>
    <w:p w14:paraId="05687C93" w14:textId="77777777" w:rsidR="00AE38B0" w:rsidRPr="00AC4FED" w:rsidRDefault="00AE38B0" w:rsidP="00AE38B0">
      <w:pPr>
        <w:pStyle w:val="Heading2"/>
        <w:rPr>
          <w:color w:val="C00000"/>
        </w:rPr>
      </w:pPr>
      <w:r w:rsidRPr="00AE38B0">
        <w:t xml:space="preserve">Existing </w:t>
      </w:r>
      <w:r w:rsidR="00047185">
        <w:t>Reformatted</w:t>
      </w:r>
      <w:r w:rsidR="00047185" w:rsidRPr="00AE38B0">
        <w:t xml:space="preserve"> </w:t>
      </w:r>
      <w:r w:rsidRPr="00AE38B0">
        <w:t>Materials</w:t>
      </w:r>
      <w:r w:rsidR="00AC4FED">
        <w:t xml:space="preserve"> </w:t>
      </w:r>
    </w:p>
    <w:p w14:paraId="147FC3BC" w14:textId="77777777" w:rsidR="004231F4" w:rsidRDefault="004231F4" w:rsidP="004231F4">
      <w:r>
        <w:t>Microfilm held by Cornell, can go out on Interlibrary Loan:  1958, 1959, 1960-1961, 1965-1970 Oct. 7.</w:t>
      </w:r>
      <w:r w:rsidR="003D720B">
        <w:t xml:space="preserve">   These “missing issue” reels would be added to already-existing film set.  </w:t>
      </w:r>
    </w:p>
    <w:p w14:paraId="0484BCD9" w14:textId="77777777" w:rsidR="00AE38B0" w:rsidRPr="004231F4" w:rsidRDefault="00AE38B0" w:rsidP="004231F4">
      <w:pPr>
        <w:rPr>
          <w:rFonts w:asciiTheme="majorHAnsi" w:hAnsiTheme="majorHAnsi" w:cstheme="majorHAnsi"/>
          <w:color w:val="2E74B5" w:themeColor="accent5" w:themeShade="BF"/>
          <w:sz w:val="32"/>
          <w:szCs w:val="32"/>
        </w:rPr>
      </w:pPr>
      <w:r w:rsidRPr="004231F4">
        <w:rPr>
          <w:rFonts w:asciiTheme="majorHAnsi" w:hAnsiTheme="majorHAnsi" w:cstheme="majorHAnsi"/>
          <w:color w:val="2E74B5" w:themeColor="accent5" w:themeShade="BF"/>
          <w:sz w:val="32"/>
          <w:szCs w:val="32"/>
        </w:rPr>
        <w:t xml:space="preserve">Intellectual Property Considerations </w:t>
      </w:r>
    </w:p>
    <w:p w14:paraId="734D7120" w14:textId="77777777" w:rsidR="00AE38B0" w:rsidRDefault="00AC4FED" w:rsidP="00AE38B0">
      <w:r>
        <w:t xml:space="preserve">Cataloging indicates filming done by Bell &amp; Howell, </w:t>
      </w:r>
      <w:proofErr w:type="spellStart"/>
      <w:r>
        <w:t>M</w:t>
      </w:r>
      <w:r w:rsidR="004231F4">
        <w:t>icrophoto</w:t>
      </w:r>
      <w:proofErr w:type="spellEnd"/>
      <w:r w:rsidR="004231F4">
        <w:t xml:space="preserve"> NY, which was used for earlier Cornell microfilming projects</w:t>
      </w:r>
    </w:p>
    <w:p w14:paraId="74D07DE2" w14:textId="77777777" w:rsidR="00D95AEF" w:rsidRPr="00D95AEF" w:rsidRDefault="00D95AEF" w:rsidP="009C1099">
      <w:pPr>
        <w:rPr>
          <w:rStyle w:val="CommentReference"/>
        </w:rPr>
      </w:pPr>
    </w:p>
    <w:sectPr w:rsidR="00D95AEF" w:rsidRPr="00D95AEF" w:rsidSect="00333C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051C76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634729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20547B7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24EB7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CF40A4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9B2AEF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778D4D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1043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9C2AE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0165B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8692B6C"/>
    <w:multiLevelType w:val="hybridMultilevel"/>
    <w:tmpl w:val="19BE04EC"/>
    <w:lvl w:ilvl="0" w:tplc="98EE89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A173E2"/>
    <w:multiLevelType w:val="hybridMultilevel"/>
    <w:tmpl w:val="9342F1F0"/>
    <w:lvl w:ilvl="0" w:tplc="98EE89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356390"/>
    <w:multiLevelType w:val="hybridMultilevel"/>
    <w:tmpl w:val="CD061B5C"/>
    <w:lvl w:ilvl="0" w:tplc="98EE8994">
      <w:numFmt w:val="bullet"/>
      <w:lvlText w:val="-"/>
      <w:lvlJc w:val="left"/>
      <w:pPr>
        <w:ind w:left="207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8B4A0F"/>
    <w:multiLevelType w:val="hybridMultilevel"/>
    <w:tmpl w:val="BFB4E8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C024D3"/>
    <w:multiLevelType w:val="hybridMultilevel"/>
    <w:tmpl w:val="BEB0F99E"/>
    <w:lvl w:ilvl="0" w:tplc="98EE89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3"/>
  </w:num>
  <w:num w:numId="12">
    <w:abstractNumId w:val="11"/>
  </w:num>
  <w:num w:numId="13">
    <w:abstractNumId w:val="10"/>
  </w:num>
  <w:num w:numId="14">
    <w:abstractNumId w:val="14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20D7"/>
    <w:rsid w:val="00047185"/>
    <w:rsid w:val="00084010"/>
    <w:rsid w:val="000A17B7"/>
    <w:rsid w:val="000D772B"/>
    <w:rsid w:val="001162E2"/>
    <w:rsid w:val="00180015"/>
    <w:rsid w:val="001A098C"/>
    <w:rsid w:val="00300A3D"/>
    <w:rsid w:val="00307AB5"/>
    <w:rsid w:val="00317F2D"/>
    <w:rsid w:val="003269F6"/>
    <w:rsid w:val="00333C1C"/>
    <w:rsid w:val="003921F3"/>
    <w:rsid w:val="003D2635"/>
    <w:rsid w:val="003D6311"/>
    <w:rsid w:val="003D720B"/>
    <w:rsid w:val="004231F4"/>
    <w:rsid w:val="004232E9"/>
    <w:rsid w:val="00526513"/>
    <w:rsid w:val="006813DA"/>
    <w:rsid w:val="006C63C1"/>
    <w:rsid w:val="0070396A"/>
    <w:rsid w:val="00760895"/>
    <w:rsid w:val="0079544A"/>
    <w:rsid w:val="0083766D"/>
    <w:rsid w:val="009C1099"/>
    <w:rsid w:val="00A40231"/>
    <w:rsid w:val="00AC4FED"/>
    <w:rsid w:val="00AE38B0"/>
    <w:rsid w:val="00AF20D7"/>
    <w:rsid w:val="00B73520"/>
    <w:rsid w:val="00B86A4D"/>
    <w:rsid w:val="00C3773A"/>
    <w:rsid w:val="00C62048"/>
    <w:rsid w:val="00D95AEF"/>
    <w:rsid w:val="00DA767B"/>
    <w:rsid w:val="00DF6827"/>
    <w:rsid w:val="00E30E31"/>
    <w:rsid w:val="00ED2490"/>
    <w:rsid w:val="00FF5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1978DC"/>
  <w14:defaultImageDpi w14:val="32767"/>
  <w15:chartTrackingRefBased/>
  <w15:docId w15:val="{7CFC89B8-B72B-466C-9473-C326DE46E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7AB5"/>
    <w:pPr>
      <w:spacing w:before="120" w:after="120"/>
    </w:pPr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760895"/>
    <w:pPr>
      <w:keepNext/>
      <w:keepLines/>
      <w:pBdr>
        <w:bottom w:val="single" w:sz="4" w:space="1" w:color="8EAADB" w:themeColor="accent1" w:themeTint="99"/>
      </w:pBdr>
      <w:spacing w:before="240" w:after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4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80015"/>
    <w:pPr>
      <w:keepNext/>
      <w:keepLines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95AE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95AEF"/>
    <w:rPr>
      <w:rFonts w:asciiTheme="majorHAnsi" w:eastAsiaTheme="majorEastAsia" w:hAnsiTheme="majorHAnsi" w:cstheme="majorBidi"/>
      <w:color w:val="1F3763" w:themeColor="accent1" w:themeShade="7F"/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80015"/>
    <w:rPr>
      <w:rFonts w:asciiTheme="majorHAnsi" w:eastAsiaTheme="majorEastAsia" w:hAnsiTheme="majorHAnsi" w:cstheme="majorBidi"/>
      <w:color w:val="2F5496" w:themeColor="accent1" w:themeShade="BF"/>
      <w:sz w:val="32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760895"/>
    <w:rPr>
      <w:rFonts w:asciiTheme="majorHAnsi" w:eastAsiaTheme="majorEastAsia" w:hAnsiTheme="majorHAnsi" w:cstheme="majorBidi"/>
      <w:color w:val="2F5496" w:themeColor="accent1" w:themeShade="BF"/>
      <w:sz w:val="44"/>
      <w:szCs w:val="32"/>
    </w:rPr>
  </w:style>
  <w:style w:type="paragraph" w:styleId="BodyText">
    <w:name w:val="Body Text"/>
    <w:basedOn w:val="Normal"/>
    <w:link w:val="BodyTextChar"/>
    <w:uiPriority w:val="99"/>
    <w:unhideWhenUsed/>
    <w:rsid w:val="00D95AEF"/>
  </w:style>
  <w:style w:type="character" w:customStyle="1" w:styleId="BodyTextChar">
    <w:name w:val="Body Text Char"/>
    <w:basedOn w:val="DefaultParagraphFont"/>
    <w:link w:val="BodyText"/>
    <w:uiPriority w:val="99"/>
    <w:rsid w:val="00D95AEF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D95AEF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95AEF"/>
  </w:style>
  <w:style w:type="paragraph" w:styleId="BodyTextFirstIndent2">
    <w:name w:val="Body Text First Indent 2"/>
    <w:basedOn w:val="BodyTextIndent"/>
    <w:link w:val="BodyTextFirstIndent2Char"/>
    <w:uiPriority w:val="99"/>
    <w:unhideWhenUsed/>
    <w:rsid w:val="00D95AEF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rsid w:val="00D95AEF"/>
  </w:style>
  <w:style w:type="paragraph" w:styleId="BodyText3">
    <w:name w:val="Body Text 3"/>
    <w:basedOn w:val="Normal"/>
    <w:link w:val="BodyText3Char"/>
    <w:uiPriority w:val="99"/>
    <w:unhideWhenUsed/>
    <w:rsid w:val="00D95AEF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D95AEF"/>
    <w:rPr>
      <w:sz w:val="16"/>
      <w:szCs w:val="16"/>
    </w:rPr>
  </w:style>
  <w:style w:type="character" w:styleId="CommentReference">
    <w:name w:val="annotation reference"/>
    <w:basedOn w:val="DefaultParagraphFont"/>
    <w:uiPriority w:val="99"/>
    <w:unhideWhenUsed/>
    <w:rsid w:val="00D95AEF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1162E2"/>
    <w:pPr>
      <w:ind w:left="720"/>
      <w:contextualSpacing/>
    </w:pPr>
  </w:style>
  <w:style w:type="table" w:styleId="TableGrid">
    <w:name w:val="Table Grid"/>
    <w:basedOn w:val="TableNormal"/>
    <w:uiPriority w:val="39"/>
    <w:rsid w:val="00317F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47185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7185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00A3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4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9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4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5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6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7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1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6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1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1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4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3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9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5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6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5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3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0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2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newcatalog.library.cornell.edu/catalog/288332" TargetMode="Externa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ckoff\AppData\Local\Temp\gCollections%20Proposal%20Template-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gCollections Proposal Template-3</Template>
  <TotalTime>1</TotalTime>
  <Pages>1</Pages>
  <Words>306</Words>
  <Characters>1895</Characters>
  <Application>Microsoft Office Word</Application>
  <DocSecurity>0</DocSecurity>
  <Lines>35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Alspach</dc:creator>
  <cp:keywords/>
  <dc:description/>
  <cp:lastModifiedBy>Ivanna Moreno</cp:lastModifiedBy>
  <cp:revision>3</cp:revision>
  <dcterms:created xsi:type="dcterms:W3CDTF">2022-03-14T21:52:00Z</dcterms:created>
  <dcterms:modified xsi:type="dcterms:W3CDTF">2022-03-14T21:52:00Z</dcterms:modified>
</cp:coreProperties>
</file>